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7B6" w:rsidRDefault="009567B6" w:rsidP="001F43AE">
      <w:pPr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pt;margin-top:9pt;width:90pt;height:61.05pt;z-index:251658240">
            <v:imagedata r:id="rId5" o:title=""/>
            <w10:wrap type="square"/>
          </v:shape>
          <o:OLEObject Type="Embed" ProgID="CorelDraw.Graphic.7" ShapeID="_x0000_s1026" DrawAspect="Content" ObjectID="_1683355454" r:id="rId6"/>
        </w:pict>
      </w:r>
      <w:r>
        <w:t xml:space="preserve">                </w:t>
      </w:r>
      <w:r>
        <w:tab/>
      </w:r>
      <w:r>
        <w:rPr>
          <w:noProof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Pr="00946648">
        <w:rPr>
          <w:b/>
          <w:noProof/>
          <w:color w:val="222222"/>
          <w:sz w:val="144"/>
          <w:szCs w:val="144"/>
        </w:rPr>
        <w:pict>
          <v:shape id="_x0000_i1027" type="#_x0000_t75" alt="Macintosh HD:Users:teresacaporale:Downloads:LogomagdeleineG..png" style="width:1in;height:51pt;visibility:visible">
            <v:imagedata r:id="rId7" o:title=""/>
          </v:shape>
        </w:pict>
      </w:r>
      <w:r>
        <w:tab/>
      </w:r>
      <w:r>
        <w:tab/>
      </w:r>
      <w:r>
        <w:tab/>
        <w:t xml:space="preserve">           </w:t>
      </w:r>
      <w:r>
        <w:tab/>
      </w:r>
      <w:r>
        <w:tab/>
      </w:r>
      <w:r>
        <w:rPr>
          <w:noProof/>
        </w:rPr>
        <w:pict>
          <v:shape id="Immagine 3" o:spid="_x0000_i1028" type="#_x0000_t75" alt="logolibera con nome" style="width:46.5pt;height:49.5pt;visibility:visible">
            <v:imagedata r:id="rId8" o:title=""/>
          </v:shape>
        </w:pict>
      </w:r>
    </w:p>
    <w:p w:rsidR="009567B6" w:rsidRDefault="009567B6" w:rsidP="001F43AE">
      <w:pPr>
        <w:jc w:val="both"/>
      </w:pPr>
    </w:p>
    <w:p w:rsidR="009567B6" w:rsidRDefault="009567B6" w:rsidP="001F43AE">
      <w:pPr>
        <w:jc w:val="both"/>
      </w:pPr>
      <w:r>
        <w:tab/>
      </w:r>
    </w:p>
    <w:p w:rsidR="009567B6" w:rsidRDefault="009567B6" w:rsidP="001F43A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noProof/>
          <w:color w:val="222222"/>
          <w:sz w:val="144"/>
          <w:szCs w:val="144"/>
        </w:rPr>
        <w:tab/>
      </w:r>
    </w:p>
    <w:p w:rsidR="009567B6" w:rsidRDefault="009567B6">
      <w:r>
        <w:tab/>
      </w:r>
      <w:r>
        <w:tab/>
      </w:r>
      <w:r>
        <w:tab/>
      </w:r>
      <w:r>
        <w:tab/>
      </w:r>
    </w:p>
    <w:p w:rsidR="009567B6" w:rsidRDefault="009567B6"/>
    <w:p w:rsidR="009567B6" w:rsidRPr="001F43AE" w:rsidRDefault="009567B6" w:rsidP="001F43AE">
      <w:pPr>
        <w:spacing w:line="360" w:lineRule="auto"/>
        <w:jc w:val="center"/>
        <w:rPr>
          <w:b/>
          <w:color w:val="FF0000"/>
          <w:sz w:val="32"/>
          <w:szCs w:val="32"/>
        </w:rPr>
      </w:pPr>
      <w:r w:rsidRPr="001F43AE">
        <w:rPr>
          <w:b/>
          <w:color w:val="FF0000"/>
          <w:sz w:val="32"/>
          <w:szCs w:val="32"/>
        </w:rPr>
        <w:t>PREMIO LETTERARIO  “GLI ANZIANI SI RACCONTANO”</w:t>
      </w:r>
    </w:p>
    <w:p w:rsidR="009567B6" w:rsidRDefault="009567B6" w:rsidP="0080169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333333"/>
        </w:rPr>
      </w:pPr>
    </w:p>
    <w:p w:rsidR="009567B6" w:rsidRPr="00FC784E" w:rsidRDefault="009567B6" w:rsidP="0080169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</w:pPr>
      <w:r>
        <w:rPr>
          <w:color w:val="333333"/>
        </w:rPr>
        <w:t>L</w:t>
      </w:r>
      <w:r w:rsidRPr="00FC784E">
        <w:rPr>
          <w:color w:val="333333"/>
        </w:rPr>
        <w:t xml:space="preserve">a pandemia ha </w:t>
      </w:r>
      <w:r>
        <w:rPr>
          <w:color w:val="333333"/>
        </w:rPr>
        <w:t xml:space="preserve">ridotto </w:t>
      </w:r>
      <w:r w:rsidRPr="00FC784E">
        <w:rPr>
          <w:color w:val="333333"/>
        </w:rPr>
        <w:t>drammaticamente  lo "spazio vitale" delle persone, soprattutto degli anziani e di  quelle più fragili</w:t>
      </w:r>
      <w:r>
        <w:rPr>
          <w:color w:val="333333"/>
        </w:rPr>
        <w:t xml:space="preserve">, costringendole all’isolamento,  causando </w:t>
      </w:r>
      <w:r w:rsidRPr="00FC784E">
        <w:t>stati di ansia e nevrosi aggravati dal dover differire cure mediche ritenute importanti.</w:t>
      </w:r>
    </w:p>
    <w:p w:rsidR="009567B6" w:rsidRPr="00FC784E" w:rsidRDefault="009567B6" w:rsidP="00205920">
      <w:pPr>
        <w:spacing w:before="100" w:beforeAutospacing="1"/>
        <w:jc w:val="both"/>
      </w:pPr>
      <w:r w:rsidRPr="00FC784E">
        <w:t xml:space="preserve">Noi dello SPI </w:t>
      </w:r>
      <w:r>
        <w:t>a</w:t>
      </w:r>
      <w:r w:rsidRPr="00FC784E">
        <w:t>bbiamo pensato di rendere visibili questi stati emotivi promuovendo</w:t>
      </w:r>
      <w:r>
        <w:t xml:space="preserve">, con la collaborazione della Libera Università di Scrittura Autobiografica di Anghiari e con l’Associazione Magdeleine G. di Gassino Torinese, </w:t>
      </w:r>
      <w:smartTag w:uri="urn:schemas-microsoft-com:office:smarttags" w:element="PersonName">
        <w:smartTagPr>
          <w:attr w:name="ProductID" w:val="la Prima Edizione"/>
        </w:smartTagPr>
        <w:r>
          <w:t>la Prima E</w:t>
        </w:r>
        <w:r w:rsidRPr="00FC784E">
          <w:t>dizione</w:t>
        </w:r>
      </w:smartTag>
      <w:r>
        <w:t xml:space="preserve"> </w:t>
      </w:r>
      <w:r w:rsidRPr="00FC784E">
        <w:t xml:space="preserve"> </w:t>
      </w:r>
      <w:r>
        <w:t>del Premio Letterario con</w:t>
      </w:r>
      <w:r w:rsidRPr="00FC784E">
        <w:t xml:space="preserve"> il seguente titolo</w:t>
      </w:r>
    </w:p>
    <w:p w:rsidR="009567B6" w:rsidRPr="00407590" w:rsidRDefault="009567B6" w:rsidP="00205920">
      <w:pPr>
        <w:spacing w:before="100" w:beforeAutospacing="1"/>
        <w:jc w:val="center"/>
        <w:rPr>
          <w:b/>
          <w:color w:val="0000FF"/>
          <w:sz w:val="28"/>
          <w:szCs w:val="28"/>
        </w:rPr>
      </w:pPr>
      <w:r w:rsidRPr="00407590">
        <w:rPr>
          <w:b/>
          <w:color w:val="0000FF"/>
          <w:sz w:val="28"/>
          <w:szCs w:val="28"/>
        </w:rPr>
        <w:t>LUCI  E OMBRE</w:t>
      </w:r>
    </w:p>
    <w:p w:rsidR="009567B6" w:rsidRDefault="009567B6" w:rsidP="00205920">
      <w:pPr>
        <w:jc w:val="center"/>
        <w:rPr>
          <w:color w:val="0000FF"/>
          <w:sz w:val="28"/>
          <w:szCs w:val="28"/>
        </w:rPr>
      </w:pPr>
      <w:r w:rsidRPr="008E3DD1">
        <w:rPr>
          <w:color w:val="0000FF"/>
          <w:sz w:val="28"/>
          <w:szCs w:val="28"/>
        </w:rPr>
        <w:t>Riflessioni, racconti, lettere e rime durante la pandemia</w:t>
      </w:r>
    </w:p>
    <w:p w:rsidR="009567B6" w:rsidRDefault="009567B6" w:rsidP="00205920">
      <w:pPr>
        <w:jc w:val="center"/>
        <w:rPr>
          <w:color w:val="0000FF"/>
          <w:sz w:val="28"/>
          <w:szCs w:val="28"/>
        </w:rPr>
      </w:pPr>
    </w:p>
    <w:p w:rsidR="009567B6" w:rsidRPr="00FC784E" w:rsidRDefault="009567B6" w:rsidP="0096133B">
      <w:pPr>
        <w:spacing w:line="360" w:lineRule="auto"/>
        <w:jc w:val="both"/>
      </w:pPr>
      <w:r w:rsidRPr="00FC784E">
        <w:t>concorso a premi con scritti e poesie sui giorni infiniti segnati dal COVID-19</w:t>
      </w:r>
    </w:p>
    <w:p w:rsidR="009567B6" w:rsidRPr="00FC784E" w:rsidRDefault="009567B6" w:rsidP="00FC784E">
      <w:pPr>
        <w:jc w:val="both"/>
      </w:pPr>
      <w:r>
        <w:t xml:space="preserve">La partecipazione al concorso è aperta </w:t>
      </w:r>
      <w:r w:rsidRPr="00FC784E">
        <w:t xml:space="preserve"> a tutte le persone  dai  sessanta anni in su </w:t>
      </w:r>
      <w:r>
        <w:t>residenti nei</w:t>
      </w:r>
      <w:r w:rsidRPr="00FC784E">
        <w:t xml:space="preserve"> comuni di Gassino – San Mauro – Castiglione - San Raf</w:t>
      </w:r>
      <w:r>
        <w:t>faele Cimena – Rivalba – Sciolze -</w:t>
      </w:r>
      <w:r w:rsidRPr="00FC784E">
        <w:t xml:space="preserve"> Cinzano.</w:t>
      </w:r>
    </w:p>
    <w:p w:rsidR="009567B6" w:rsidRDefault="009567B6" w:rsidP="000F1947"/>
    <w:p w:rsidR="009567B6" w:rsidRDefault="009567B6" w:rsidP="000F1947">
      <w:r>
        <w:t>Il Premio è suddiviso in due sezioni:</w:t>
      </w:r>
    </w:p>
    <w:p w:rsidR="009567B6" w:rsidRDefault="009567B6" w:rsidP="00205920">
      <w:pPr>
        <w:numPr>
          <w:ilvl w:val="0"/>
          <w:numId w:val="1"/>
        </w:numPr>
      </w:pPr>
      <w:r>
        <w:t>Scritture in prosa in lingua italiana</w:t>
      </w:r>
    </w:p>
    <w:p w:rsidR="009567B6" w:rsidRDefault="009567B6" w:rsidP="00205920">
      <w:pPr>
        <w:numPr>
          <w:ilvl w:val="0"/>
          <w:numId w:val="1"/>
        </w:numPr>
      </w:pPr>
      <w:r>
        <w:t>Poesia in lingua italiana</w:t>
      </w:r>
    </w:p>
    <w:p w:rsidR="009567B6" w:rsidRDefault="009567B6" w:rsidP="000F1947"/>
    <w:p w:rsidR="009567B6" w:rsidRDefault="009567B6" w:rsidP="00EF299F">
      <w:r>
        <w:t xml:space="preserve">La premiazione avverrà in data </w:t>
      </w:r>
      <w:smartTag w:uri="urn:schemas-microsoft-com:office:smarttags" w:element="date">
        <w:smartTagPr>
          <w:attr w:name="Year" w:val="2021"/>
          <w:attr w:name="Day" w:val="12"/>
          <w:attr w:name="Month" w:val="12"/>
          <w:attr w:name="ls" w:val="trans"/>
        </w:smartTagPr>
        <w:r w:rsidRPr="003D0B81">
          <w:rPr>
            <w:b/>
          </w:rPr>
          <w:t>12 Dicembre 2021</w:t>
        </w:r>
      </w:smartTag>
      <w:r>
        <w:t xml:space="preserve"> al Teatro Vecchio Mercato di Gassino.</w:t>
      </w:r>
    </w:p>
    <w:p w:rsidR="009567B6" w:rsidRDefault="009567B6" w:rsidP="00EF299F"/>
    <w:p w:rsidR="009567B6" w:rsidRDefault="009567B6" w:rsidP="009F0417">
      <w:pPr>
        <w:numPr>
          <w:ilvl w:val="0"/>
          <w:numId w:val="3"/>
        </w:numPr>
      </w:pPr>
      <w:r>
        <w:t>1° premio:  Un ebook + due biglietti aperti per uno spettacolo al Teatro Vecchio Mercato stagione  21/22</w:t>
      </w:r>
    </w:p>
    <w:p w:rsidR="009567B6" w:rsidRDefault="009567B6" w:rsidP="009F0417">
      <w:pPr>
        <w:numPr>
          <w:ilvl w:val="0"/>
          <w:numId w:val="2"/>
        </w:numPr>
        <w:tabs>
          <w:tab w:val="left" w:pos="3840"/>
          <w:tab w:val="center" w:pos="4819"/>
        </w:tabs>
        <w:jc w:val="both"/>
      </w:pPr>
      <w:r>
        <w:t>2° premio: n. 3 libri + due biglietti aperti per uno spettacolo al Teatro Vecchio Mercato stagione  21/22</w:t>
      </w:r>
    </w:p>
    <w:p w:rsidR="009567B6" w:rsidRDefault="009567B6" w:rsidP="009F0417">
      <w:pPr>
        <w:numPr>
          <w:ilvl w:val="0"/>
          <w:numId w:val="2"/>
        </w:numPr>
        <w:tabs>
          <w:tab w:val="left" w:pos="3840"/>
          <w:tab w:val="center" w:pos="4819"/>
        </w:tabs>
        <w:jc w:val="both"/>
      </w:pPr>
      <w:r>
        <w:t>3° premio: abbonamento alla rivista “Liberetà” + due  biglietti aperti per uno spettacolo al Teatro Vecchio Mercato  stagione 21/22</w:t>
      </w:r>
    </w:p>
    <w:p w:rsidR="009567B6" w:rsidRDefault="009567B6" w:rsidP="00EF299F"/>
    <w:p w:rsidR="009567B6" w:rsidRDefault="009567B6" w:rsidP="00EF299F">
      <w:r>
        <w:t xml:space="preserve">Le opere dovranno pervenire, presso la sede dello SPI, Via Don Camillo Ferrero 2 – Gassino, anche tramite posta ordinaria o via mail </w:t>
      </w:r>
      <w:hyperlink r:id="rId9" w:history="1">
        <w:r w:rsidRPr="004F0506">
          <w:rPr>
            <w:rStyle w:val="Hyperlink"/>
          </w:rPr>
          <w:t>spito27@cgiltorino.it</w:t>
        </w:r>
      </w:hyperlink>
      <w:r>
        <w:t xml:space="preserve">   entro e non oltre il </w:t>
      </w:r>
      <w:smartTag w:uri="urn:schemas-microsoft-com:office:smarttags" w:element="date">
        <w:smartTagPr>
          <w:attr w:name="Year" w:val="2021"/>
          <w:attr w:name="Day" w:val="31"/>
          <w:attr w:name="Month" w:val="8"/>
          <w:attr w:name="ls" w:val="trans"/>
        </w:smartTagPr>
        <w:r>
          <w:t>31 Agosto 2021</w:t>
        </w:r>
      </w:smartTag>
      <w:r>
        <w:t>.</w:t>
      </w:r>
    </w:p>
    <w:p w:rsidR="009567B6" w:rsidRDefault="009567B6" w:rsidP="00EF299F"/>
    <w:p w:rsidR="009567B6" w:rsidRDefault="009567B6" w:rsidP="00EF299F"/>
    <w:p w:rsidR="009567B6" w:rsidRDefault="009567B6" w:rsidP="00B963E5">
      <w:pPr>
        <w:pStyle w:val="Default"/>
        <w:rPr>
          <w:rFonts w:ascii="Times New Roman" w:hAnsi="Times New Roman" w:cs="Times New Roman"/>
        </w:rPr>
      </w:pPr>
    </w:p>
    <w:p w:rsidR="009567B6" w:rsidRPr="00434ACF" w:rsidRDefault="009567B6" w:rsidP="00434ACF">
      <w:pPr>
        <w:pStyle w:val="Defaul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34AC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Il bando del Premio Letterario è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pubblicato sul sito del Comune e </w:t>
      </w:r>
      <w:r w:rsidRPr="00434ACF">
        <w:rPr>
          <w:rFonts w:ascii="Times New Roman" w:hAnsi="Times New Roman" w:cs="Times New Roman"/>
          <w:b/>
          <w:color w:val="FF0000"/>
          <w:sz w:val="28"/>
          <w:szCs w:val="28"/>
        </w:rPr>
        <w:t>disponibile presso 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’URP del Comune stesso</w:t>
      </w:r>
    </w:p>
    <w:sectPr w:rsidR="009567B6" w:rsidRPr="00434ACF" w:rsidSect="00DA24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A4D"/>
    <w:multiLevelType w:val="hybridMultilevel"/>
    <w:tmpl w:val="425AD3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DF7A87"/>
    <w:multiLevelType w:val="hybridMultilevel"/>
    <w:tmpl w:val="A35C721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CA63E1"/>
    <w:multiLevelType w:val="hybridMultilevel"/>
    <w:tmpl w:val="E19A77D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644"/>
    <w:rsid w:val="000059AD"/>
    <w:rsid w:val="0001104A"/>
    <w:rsid w:val="00015292"/>
    <w:rsid w:val="00021DF1"/>
    <w:rsid w:val="0002271A"/>
    <w:rsid w:val="00022796"/>
    <w:rsid w:val="000276EF"/>
    <w:rsid w:val="00033CA9"/>
    <w:rsid w:val="00033F97"/>
    <w:rsid w:val="000342B3"/>
    <w:rsid w:val="00034E71"/>
    <w:rsid w:val="000378C4"/>
    <w:rsid w:val="00043D4E"/>
    <w:rsid w:val="00053AA3"/>
    <w:rsid w:val="00054C03"/>
    <w:rsid w:val="00057BD9"/>
    <w:rsid w:val="000615B0"/>
    <w:rsid w:val="00066043"/>
    <w:rsid w:val="00067080"/>
    <w:rsid w:val="000674AA"/>
    <w:rsid w:val="00072630"/>
    <w:rsid w:val="00072CAB"/>
    <w:rsid w:val="000750B3"/>
    <w:rsid w:val="0007562A"/>
    <w:rsid w:val="000830A8"/>
    <w:rsid w:val="00084332"/>
    <w:rsid w:val="00085195"/>
    <w:rsid w:val="00092D46"/>
    <w:rsid w:val="00093FA8"/>
    <w:rsid w:val="000A0EFD"/>
    <w:rsid w:val="000A2462"/>
    <w:rsid w:val="000A5BD7"/>
    <w:rsid w:val="000B016D"/>
    <w:rsid w:val="000B426D"/>
    <w:rsid w:val="000C03CA"/>
    <w:rsid w:val="000C076A"/>
    <w:rsid w:val="000C191C"/>
    <w:rsid w:val="000C5404"/>
    <w:rsid w:val="000C5DAA"/>
    <w:rsid w:val="000C620A"/>
    <w:rsid w:val="000D0691"/>
    <w:rsid w:val="000D27E3"/>
    <w:rsid w:val="000D79D1"/>
    <w:rsid w:val="000E00D1"/>
    <w:rsid w:val="000E1043"/>
    <w:rsid w:val="000E2AFF"/>
    <w:rsid w:val="000E2DE7"/>
    <w:rsid w:val="000E3AA7"/>
    <w:rsid w:val="000E6353"/>
    <w:rsid w:val="000E7674"/>
    <w:rsid w:val="000F1947"/>
    <w:rsid w:val="000F4558"/>
    <w:rsid w:val="00103741"/>
    <w:rsid w:val="001037EA"/>
    <w:rsid w:val="00104D24"/>
    <w:rsid w:val="001079C0"/>
    <w:rsid w:val="00110B96"/>
    <w:rsid w:val="00113B29"/>
    <w:rsid w:val="00113B59"/>
    <w:rsid w:val="001150CA"/>
    <w:rsid w:val="00115ED0"/>
    <w:rsid w:val="0011792A"/>
    <w:rsid w:val="00117C68"/>
    <w:rsid w:val="00123767"/>
    <w:rsid w:val="00133B06"/>
    <w:rsid w:val="00134FE3"/>
    <w:rsid w:val="00135C5C"/>
    <w:rsid w:val="001361F8"/>
    <w:rsid w:val="001408F9"/>
    <w:rsid w:val="00144230"/>
    <w:rsid w:val="001448DE"/>
    <w:rsid w:val="00144B0B"/>
    <w:rsid w:val="00145398"/>
    <w:rsid w:val="00146AD5"/>
    <w:rsid w:val="001476A4"/>
    <w:rsid w:val="00151A3A"/>
    <w:rsid w:val="001615CA"/>
    <w:rsid w:val="001619D5"/>
    <w:rsid w:val="00164B2B"/>
    <w:rsid w:val="001814F4"/>
    <w:rsid w:val="00181C95"/>
    <w:rsid w:val="00183245"/>
    <w:rsid w:val="00186D2B"/>
    <w:rsid w:val="00192153"/>
    <w:rsid w:val="00192F96"/>
    <w:rsid w:val="00195A37"/>
    <w:rsid w:val="00197351"/>
    <w:rsid w:val="001B0112"/>
    <w:rsid w:val="001B1C9B"/>
    <w:rsid w:val="001B27A7"/>
    <w:rsid w:val="001C2AF0"/>
    <w:rsid w:val="001C3157"/>
    <w:rsid w:val="001C3255"/>
    <w:rsid w:val="001C4100"/>
    <w:rsid w:val="001C4D95"/>
    <w:rsid w:val="001C6A38"/>
    <w:rsid w:val="001D159A"/>
    <w:rsid w:val="001D2C82"/>
    <w:rsid w:val="001D3806"/>
    <w:rsid w:val="001D44B2"/>
    <w:rsid w:val="001D4675"/>
    <w:rsid w:val="001E1102"/>
    <w:rsid w:val="001E147D"/>
    <w:rsid w:val="001E38FB"/>
    <w:rsid w:val="001F01A6"/>
    <w:rsid w:val="001F0C8A"/>
    <w:rsid w:val="001F1F7F"/>
    <w:rsid w:val="001F2518"/>
    <w:rsid w:val="001F257E"/>
    <w:rsid w:val="001F43AE"/>
    <w:rsid w:val="001F58AF"/>
    <w:rsid w:val="001F5E74"/>
    <w:rsid w:val="001F60AF"/>
    <w:rsid w:val="00200171"/>
    <w:rsid w:val="00202B19"/>
    <w:rsid w:val="00205920"/>
    <w:rsid w:val="002064F8"/>
    <w:rsid w:val="002079A0"/>
    <w:rsid w:val="00211B31"/>
    <w:rsid w:val="00216448"/>
    <w:rsid w:val="00230878"/>
    <w:rsid w:val="00232791"/>
    <w:rsid w:val="002328FD"/>
    <w:rsid w:val="00233249"/>
    <w:rsid w:val="0023528B"/>
    <w:rsid w:val="002412BC"/>
    <w:rsid w:val="00244375"/>
    <w:rsid w:val="0025036F"/>
    <w:rsid w:val="00251EA1"/>
    <w:rsid w:val="00254397"/>
    <w:rsid w:val="00260A4E"/>
    <w:rsid w:val="0027079A"/>
    <w:rsid w:val="002745DA"/>
    <w:rsid w:val="00274981"/>
    <w:rsid w:val="00277EF7"/>
    <w:rsid w:val="00283806"/>
    <w:rsid w:val="002854AD"/>
    <w:rsid w:val="00291B07"/>
    <w:rsid w:val="002A0236"/>
    <w:rsid w:val="002A2978"/>
    <w:rsid w:val="002A2A61"/>
    <w:rsid w:val="002A3210"/>
    <w:rsid w:val="002A3C54"/>
    <w:rsid w:val="002A72C3"/>
    <w:rsid w:val="002A760C"/>
    <w:rsid w:val="002B524E"/>
    <w:rsid w:val="002B6667"/>
    <w:rsid w:val="002C35CD"/>
    <w:rsid w:val="002C6CCA"/>
    <w:rsid w:val="002D289E"/>
    <w:rsid w:val="002D5401"/>
    <w:rsid w:val="002D6795"/>
    <w:rsid w:val="002E0C1C"/>
    <w:rsid w:val="002F132F"/>
    <w:rsid w:val="002F2DEF"/>
    <w:rsid w:val="002F2EE7"/>
    <w:rsid w:val="002F34AD"/>
    <w:rsid w:val="002F4A6A"/>
    <w:rsid w:val="002F5617"/>
    <w:rsid w:val="002F5CF5"/>
    <w:rsid w:val="00302F86"/>
    <w:rsid w:val="003056C9"/>
    <w:rsid w:val="00306FB3"/>
    <w:rsid w:val="0030728B"/>
    <w:rsid w:val="00311246"/>
    <w:rsid w:val="0031437C"/>
    <w:rsid w:val="0031570A"/>
    <w:rsid w:val="00315E72"/>
    <w:rsid w:val="00317EDA"/>
    <w:rsid w:val="00320933"/>
    <w:rsid w:val="00320DB5"/>
    <w:rsid w:val="003246C8"/>
    <w:rsid w:val="00325700"/>
    <w:rsid w:val="00325F5D"/>
    <w:rsid w:val="00330AE2"/>
    <w:rsid w:val="00331697"/>
    <w:rsid w:val="00334EDD"/>
    <w:rsid w:val="0034092B"/>
    <w:rsid w:val="00341018"/>
    <w:rsid w:val="00344D98"/>
    <w:rsid w:val="003466FC"/>
    <w:rsid w:val="00351AFC"/>
    <w:rsid w:val="00354FD8"/>
    <w:rsid w:val="003564EF"/>
    <w:rsid w:val="00363EA0"/>
    <w:rsid w:val="003659CB"/>
    <w:rsid w:val="003732DF"/>
    <w:rsid w:val="00374D20"/>
    <w:rsid w:val="00377D88"/>
    <w:rsid w:val="00383A28"/>
    <w:rsid w:val="0038526E"/>
    <w:rsid w:val="003864BF"/>
    <w:rsid w:val="003868B3"/>
    <w:rsid w:val="003916FF"/>
    <w:rsid w:val="003929B8"/>
    <w:rsid w:val="00393FA4"/>
    <w:rsid w:val="0039487F"/>
    <w:rsid w:val="003A5DDE"/>
    <w:rsid w:val="003B1E6C"/>
    <w:rsid w:val="003B228A"/>
    <w:rsid w:val="003C063D"/>
    <w:rsid w:val="003C2376"/>
    <w:rsid w:val="003C3A80"/>
    <w:rsid w:val="003C3F92"/>
    <w:rsid w:val="003C4479"/>
    <w:rsid w:val="003D0B81"/>
    <w:rsid w:val="003D2F25"/>
    <w:rsid w:val="003D53FF"/>
    <w:rsid w:val="003E49AC"/>
    <w:rsid w:val="003F0B7B"/>
    <w:rsid w:val="003F190C"/>
    <w:rsid w:val="003F4A7B"/>
    <w:rsid w:val="003F5189"/>
    <w:rsid w:val="003F5FF6"/>
    <w:rsid w:val="003F6C2F"/>
    <w:rsid w:val="003F70E1"/>
    <w:rsid w:val="00403EDF"/>
    <w:rsid w:val="00407590"/>
    <w:rsid w:val="00407B4A"/>
    <w:rsid w:val="00410A6F"/>
    <w:rsid w:val="00415C17"/>
    <w:rsid w:val="00416DFF"/>
    <w:rsid w:val="004212A7"/>
    <w:rsid w:val="004237BC"/>
    <w:rsid w:val="004255D3"/>
    <w:rsid w:val="00425C2D"/>
    <w:rsid w:val="00426872"/>
    <w:rsid w:val="00427C46"/>
    <w:rsid w:val="00431DF8"/>
    <w:rsid w:val="00433E96"/>
    <w:rsid w:val="00434ACF"/>
    <w:rsid w:val="00435D78"/>
    <w:rsid w:val="004375A2"/>
    <w:rsid w:val="004400B9"/>
    <w:rsid w:val="00440D01"/>
    <w:rsid w:val="00441F13"/>
    <w:rsid w:val="004438D9"/>
    <w:rsid w:val="004500C7"/>
    <w:rsid w:val="0045065C"/>
    <w:rsid w:val="00451919"/>
    <w:rsid w:val="00453B6D"/>
    <w:rsid w:val="004558DD"/>
    <w:rsid w:val="00464CB1"/>
    <w:rsid w:val="00465190"/>
    <w:rsid w:val="00466281"/>
    <w:rsid w:val="00466E99"/>
    <w:rsid w:val="0046704C"/>
    <w:rsid w:val="004703F1"/>
    <w:rsid w:val="0047172F"/>
    <w:rsid w:val="00480870"/>
    <w:rsid w:val="00481586"/>
    <w:rsid w:val="00481A95"/>
    <w:rsid w:val="00482C08"/>
    <w:rsid w:val="00484B41"/>
    <w:rsid w:val="0048689C"/>
    <w:rsid w:val="00487362"/>
    <w:rsid w:val="0048781F"/>
    <w:rsid w:val="004907AE"/>
    <w:rsid w:val="00491A22"/>
    <w:rsid w:val="0049257E"/>
    <w:rsid w:val="00494A4B"/>
    <w:rsid w:val="0049599B"/>
    <w:rsid w:val="004970A6"/>
    <w:rsid w:val="004A306B"/>
    <w:rsid w:val="004A5D19"/>
    <w:rsid w:val="004A70E1"/>
    <w:rsid w:val="004B118D"/>
    <w:rsid w:val="004B29D8"/>
    <w:rsid w:val="004B3834"/>
    <w:rsid w:val="004B7CD8"/>
    <w:rsid w:val="004C0D88"/>
    <w:rsid w:val="004C22C0"/>
    <w:rsid w:val="004C3BEF"/>
    <w:rsid w:val="004C61CB"/>
    <w:rsid w:val="004D05D7"/>
    <w:rsid w:val="004D2619"/>
    <w:rsid w:val="004D3D57"/>
    <w:rsid w:val="004E0A8D"/>
    <w:rsid w:val="004E5900"/>
    <w:rsid w:val="004E7FE0"/>
    <w:rsid w:val="004F0506"/>
    <w:rsid w:val="004F0F78"/>
    <w:rsid w:val="004F13A2"/>
    <w:rsid w:val="00502754"/>
    <w:rsid w:val="005078A1"/>
    <w:rsid w:val="00513594"/>
    <w:rsid w:val="00516E70"/>
    <w:rsid w:val="005228A6"/>
    <w:rsid w:val="00523404"/>
    <w:rsid w:val="0052647F"/>
    <w:rsid w:val="005301B3"/>
    <w:rsid w:val="0053090D"/>
    <w:rsid w:val="00530EE1"/>
    <w:rsid w:val="005374B4"/>
    <w:rsid w:val="005410F9"/>
    <w:rsid w:val="005434AF"/>
    <w:rsid w:val="00543F95"/>
    <w:rsid w:val="0055161C"/>
    <w:rsid w:val="005521B3"/>
    <w:rsid w:val="0055239A"/>
    <w:rsid w:val="005716B3"/>
    <w:rsid w:val="00571A25"/>
    <w:rsid w:val="0057376E"/>
    <w:rsid w:val="0058263D"/>
    <w:rsid w:val="005962CA"/>
    <w:rsid w:val="00597FF2"/>
    <w:rsid w:val="005A4627"/>
    <w:rsid w:val="005A7BE9"/>
    <w:rsid w:val="005B1F30"/>
    <w:rsid w:val="005B49A8"/>
    <w:rsid w:val="005B4DEB"/>
    <w:rsid w:val="005B6AF8"/>
    <w:rsid w:val="005C1CA6"/>
    <w:rsid w:val="005C2FB0"/>
    <w:rsid w:val="005C30EB"/>
    <w:rsid w:val="005C5A5A"/>
    <w:rsid w:val="005C5DAF"/>
    <w:rsid w:val="005C5F4F"/>
    <w:rsid w:val="005D0A3A"/>
    <w:rsid w:val="005D4721"/>
    <w:rsid w:val="005D4877"/>
    <w:rsid w:val="005D5564"/>
    <w:rsid w:val="005D6CFD"/>
    <w:rsid w:val="005E0EC2"/>
    <w:rsid w:val="005E26F2"/>
    <w:rsid w:val="005E5C5C"/>
    <w:rsid w:val="005F4131"/>
    <w:rsid w:val="005F4950"/>
    <w:rsid w:val="005F4F65"/>
    <w:rsid w:val="005F73A6"/>
    <w:rsid w:val="0061397B"/>
    <w:rsid w:val="00620F06"/>
    <w:rsid w:val="0062798C"/>
    <w:rsid w:val="00627A4D"/>
    <w:rsid w:val="0063140F"/>
    <w:rsid w:val="00631B97"/>
    <w:rsid w:val="00633BAE"/>
    <w:rsid w:val="006433CA"/>
    <w:rsid w:val="00645E32"/>
    <w:rsid w:val="0065371C"/>
    <w:rsid w:val="0066418C"/>
    <w:rsid w:val="0067064B"/>
    <w:rsid w:val="00671682"/>
    <w:rsid w:val="00671B9E"/>
    <w:rsid w:val="006740FB"/>
    <w:rsid w:val="00680AED"/>
    <w:rsid w:val="00683516"/>
    <w:rsid w:val="00683D9A"/>
    <w:rsid w:val="00697377"/>
    <w:rsid w:val="006A5659"/>
    <w:rsid w:val="006A5A74"/>
    <w:rsid w:val="006A7246"/>
    <w:rsid w:val="006A77C2"/>
    <w:rsid w:val="006B5431"/>
    <w:rsid w:val="006B58B6"/>
    <w:rsid w:val="006B6DFB"/>
    <w:rsid w:val="006C2F50"/>
    <w:rsid w:val="006D24EA"/>
    <w:rsid w:val="006D3739"/>
    <w:rsid w:val="006D3D26"/>
    <w:rsid w:val="006D472D"/>
    <w:rsid w:val="006E1FA4"/>
    <w:rsid w:val="006F396C"/>
    <w:rsid w:val="006F60EC"/>
    <w:rsid w:val="00701415"/>
    <w:rsid w:val="00702B1F"/>
    <w:rsid w:val="00702C4A"/>
    <w:rsid w:val="00704544"/>
    <w:rsid w:val="00705D29"/>
    <w:rsid w:val="00711920"/>
    <w:rsid w:val="00721B41"/>
    <w:rsid w:val="00722039"/>
    <w:rsid w:val="00724F5F"/>
    <w:rsid w:val="00730252"/>
    <w:rsid w:val="007342B1"/>
    <w:rsid w:val="00736564"/>
    <w:rsid w:val="007415E3"/>
    <w:rsid w:val="007439DB"/>
    <w:rsid w:val="00743C6A"/>
    <w:rsid w:val="00750F0C"/>
    <w:rsid w:val="00752245"/>
    <w:rsid w:val="0075630E"/>
    <w:rsid w:val="00756A2E"/>
    <w:rsid w:val="00760212"/>
    <w:rsid w:val="00761A6A"/>
    <w:rsid w:val="00771473"/>
    <w:rsid w:val="0077289F"/>
    <w:rsid w:val="00773828"/>
    <w:rsid w:val="00781ED5"/>
    <w:rsid w:val="007830DE"/>
    <w:rsid w:val="0078798A"/>
    <w:rsid w:val="00793456"/>
    <w:rsid w:val="007975DE"/>
    <w:rsid w:val="007A03D1"/>
    <w:rsid w:val="007A128C"/>
    <w:rsid w:val="007A296C"/>
    <w:rsid w:val="007B2B01"/>
    <w:rsid w:val="007B4CCB"/>
    <w:rsid w:val="007B72F1"/>
    <w:rsid w:val="007B7CB5"/>
    <w:rsid w:val="007C17BE"/>
    <w:rsid w:val="007C2C59"/>
    <w:rsid w:val="007C345B"/>
    <w:rsid w:val="007C51E5"/>
    <w:rsid w:val="007D30F4"/>
    <w:rsid w:val="007E0A89"/>
    <w:rsid w:val="007E40D2"/>
    <w:rsid w:val="007E4C72"/>
    <w:rsid w:val="007E55E8"/>
    <w:rsid w:val="007F4F89"/>
    <w:rsid w:val="007F5AEB"/>
    <w:rsid w:val="00800462"/>
    <w:rsid w:val="00801692"/>
    <w:rsid w:val="008016DD"/>
    <w:rsid w:val="00801AF5"/>
    <w:rsid w:val="00811427"/>
    <w:rsid w:val="00817D06"/>
    <w:rsid w:val="008218D7"/>
    <w:rsid w:val="00821F5A"/>
    <w:rsid w:val="0082266F"/>
    <w:rsid w:val="0083445A"/>
    <w:rsid w:val="008571AF"/>
    <w:rsid w:val="00862863"/>
    <w:rsid w:val="0086605C"/>
    <w:rsid w:val="00866268"/>
    <w:rsid w:val="00882BF2"/>
    <w:rsid w:val="00886F73"/>
    <w:rsid w:val="0089038F"/>
    <w:rsid w:val="008909CC"/>
    <w:rsid w:val="00895080"/>
    <w:rsid w:val="008B1101"/>
    <w:rsid w:val="008B4513"/>
    <w:rsid w:val="008C0151"/>
    <w:rsid w:val="008C5055"/>
    <w:rsid w:val="008C5FCC"/>
    <w:rsid w:val="008D0215"/>
    <w:rsid w:val="008D3824"/>
    <w:rsid w:val="008D3832"/>
    <w:rsid w:val="008D77E1"/>
    <w:rsid w:val="008E2BF1"/>
    <w:rsid w:val="008E359F"/>
    <w:rsid w:val="008E3DD1"/>
    <w:rsid w:val="008E5135"/>
    <w:rsid w:val="008E640F"/>
    <w:rsid w:val="008F0284"/>
    <w:rsid w:val="008F2FB2"/>
    <w:rsid w:val="008F3838"/>
    <w:rsid w:val="008F6384"/>
    <w:rsid w:val="008F72CA"/>
    <w:rsid w:val="009023F5"/>
    <w:rsid w:val="00910668"/>
    <w:rsid w:val="00917450"/>
    <w:rsid w:val="00921CBE"/>
    <w:rsid w:val="00922363"/>
    <w:rsid w:val="0092375F"/>
    <w:rsid w:val="00924B19"/>
    <w:rsid w:val="00925809"/>
    <w:rsid w:val="0093445B"/>
    <w:rsid w:val="00936503"/>
    <w:rsid w:val="0094551D"/>
    <w:rsid w:val="00946648"/>
    <w:rsid w:val="00950C85"/>
    <w:rsid w:val="009510F7"/>
    <w:rsid w:val="009537AC"/>
    <w:rsid w:val="009567B6"/>
    <w:rsid w:val="00957A71"/>
    <w:rsid w:val="0096072F"/>
    <w:rsid w:val="0096133B"/>
    <w:rsid w:val="009616CD"/>
    <w:rsid w:val="00961E32"/>
    <w:rsid w:val="00964113"/>
    <w:rsid w:val="00965CB0"/>
    <w:rsid w:val="00973718"/>
    <w:rsid w:val="0097461D"/>
    <w:rsid w:val="009754B2"/>
    <w:rsid w:val="00982F5C"/>
    <w:rsid w:val="009856DC"/>
    <w:rsid w:val="009913D2"/>
    <w:rsid w:val="00991591"/>
    <w:rsid w:val="00993162"/>
    <w:rsid w:val="00994E95"/>
    <w:rsid w:val="00994F2D"/>
    <w:rsid w:val="00996667"/>
    <w:rsid w:val="00996944"/>
    <w:rsid w:val="009A00E3"/>
    <w:rsid w:val="009B6673"/>
    <w:rsid w:val="009D23F0"/>
    <w:rsid w:val="009D77AD"/>
    <w:rsid w:val="009E301B"/>
    <w:rsid w:val="009E3DF3"/>
    <w:rsid w:val="009E4FB0"/>
    <w:rsid w:val="009E68A5"/>
    <w:rsid w:val="009F0417"/>
    <w:rsid w:val="009F16B4"/>
    <w:rsid w:val="009F2ECC"/>
    <w:rsid w:val="009F6012"/>
    <w:rsid w:val="00A01981"/>
    <w:rsid w:val="00A0639F"/>
    <w:rsid w:val="00A07CCA"/>
    <w:rsid w:val="00A20FA6"/>
    <w:rsid w:val="00A34C60"/>
    <w:rsid w:val="00A3761A"/>
    <w:rsid w:val="00A37765"/>
    <w:rsid w:val="00A4318A"/>
    <w:rsid w:val="00A45087"/>
    <w:rsid w:val="00A45ACF"/>
    <w:rsid w:val="00A576E0"/>
    <w:rsid w:val="00A614D9"/>
    <w:rsid w:val="00A7035B"/>
    <w:rsid w:val="00A70AE3"/>
    <w:rsid w:val="00A767A6"/>
    <w:rsid w:val="00A77557"/>
    <w:rsid w:val="00A84B0E"/>
    <w:rsid w:val="00A855FF"/>
    <w:rsid w:val="00A93591"/>
    <w:rsid w:val="00A93DA2"/>
    <w:rsid w:val="00A94D51"/>
    <w:rsid w:val="00AA02A0"/>
    <w:rsid w:val="00AA1437"/>
    <w:rsid w:val="00AA4BBB"/>
    <w:rsid w:val="00AA6B4A"/>
    <w:rsid w:val="00AB0066"/>
    <w:rsid w:val="00AB1D07"/>
    <w:rsid w:val="00AB5232"/>
    <w:rsid w:val="00AB5E7C"/>
    <w:rsid w:val="00AC74D0"/>
    <w:rsid w:val="00AC7F34"/>
    <w:rsid w:val="00AD0FFF"/>
    <w:rsid w:val="00AD15AF"/>
    <w:rsid w:val="00AD2D3C"/>
    <w:rsid w:val="00AD69C6"/>
    <w:rsid w:val="00AE09FE"/>
    <w:rsid w:val="00AE11B5"/>
    <w:rsid w:val="00AE34C8"/>
    <w:rsid w:val="00AE519E"/>
    <w:rsid w:val="00AE6BAD"/>
    <w:rsid w:val="00AF42E9"/>
    <w:rsid w:val="00AF5FD3"/>
    <w:rsid w:val="00AF6778"/>
    <w:rsid w:val="00AF6C2D"/>
    <w:rsid w:val="00AF7B99"/>
    <w:rsid w:val="00B01600"/>
    <w:rsid w:val="00B02562"/>
    <w:rsid w:val="00B05BD5"/>
    <w:rsid w:val="00B15AFC"/>
    <w:rsid w:val="00B20B21"/>
    <w:rsid w:val="00B235C7"/>
    <w:rsid w:val="00B256FA"/>
    <w:rsid w:val="00B27403"/>
    <w:rsid w:val="00B31B1E"/>
    <w:rsid w:val="00B409FC"/>
    <w:rsid w:val="00B41FE2"/>
    <w:rsid w:val="00B43733"/>
    <w:rsid w:val="00B443BE"/>
    <w:rsid w:val="00B47F34"/>
    <w:rsid w:val="00B5078A"/>
    <w:rsid w:val="00B51F49"/>
    <w:rsid w:val="00B52700"/>
    <w:rsid w:val="00B560B2"/>
    <w:rsid w:val="00B56C05"/>
    <w:rsid w:val="00B62C72"/>
    <w:rsid w:val="00B63FB1"/>
    <w:rsid w:val="00B647F5"/>
    <w:rsid w:val="00B66B72"/>
    <w:rsid w:val="00B67151"/>
    <w:rsid w:val="00B72AD5"/>
    <w:rsid w:val="00B72D6F"/>
    <w:rsid w:val="00B74595"/>
    <w:rsid w:val="00B80D41"/>
    <w:rsid w:val="00B80FDB"/>
    <w:rsid w:val="00B829B8"/>
    <w:rsid w:val="00B83B53"/>
    <w:rsid w:val="00B851DB"/>
    <w:rsid w:val="00B8523E"/>
    <w:rsid w:val="00B87450"/>
    <w:rsid w:val="00B878F1"/>
    <w:rsid w:val="00B87C0A"/>
    <w:rsid w:val="00B902BC"/>
    <w:rsid w:val="00B91367"/>
    <w:rsid w:val="00B94561"/>
    <w:rsid w:val="00B95DB1"/>
    <w:rsid w:val="00B963E5"/>
    <w:rsid w:val="00B9774C"/>
    <w:rsid w:val="00BA2B2A"/>
    <w:rsid w:val="00BA3492"/>
    <w:rsid w:val="00BA5F4A"/>
    <w:rsid w:val="00BB6B7F"/>
    <w:rsid w:val="00BB798B"/>
    <w:rsid w:val="00BC06EC"/>
    <w:rsid w:val="00BC17BD"/>
    <w:rsid w:val="00BC5A89"/>
    <w:rsid w:val="00BC6406"/>
    <w:rsid w:val="00BD0B8C"/>
    <w:rsid w:val="00BD3178"/>
    <w:rsid w:val="00BD4FA1"/>
    <w:rsid w:val="00BD52A6"/>
    <w:rsid w:val="00BD60F0"/>
    <w:rsid w:val="00BE0191"/>
    <w:rsid w:val="00BE042D"/>
    <w:rsid w:val="00BE1F95"/>
    <w:rsid w:val="00BE5788"/>
    <w:rsid w:val="00BE6CC7"/>
    <w:rsid w:val="00BF0AE3"/>
    <w:rsid w:val="00BF128F"/>
    <w:rsid w:val="00BF4B74"/>
    <w:rsid w:val="00BF6D84"/>
    <w:rsid w:val="00C01250"/>
    <w:rsid w:val="00C01CF5"/>
    <w:rsid w:val="00C0343A"/>
    <w:rsid w:val="00C034F4"/>
    <w:rsid w:val="00C03BFC"/>
    <w:rsid w:val="00C05928"/>
    <w:rsid w:val="00C05BA9"/>
    <w:rsid w:val="00C05EF7"/>
    <w:rsid w:val="00C05FA4"/>
    <w:rsid w:val="00C0777A"/>
    <w:rsid w:val="00C10E0A"/>
    <w:rsid w:val="00C118B3"/>
    <w:rsid w:val="00C11CAC"/>
    <w:rsid w:val="00C13135"/>
    <w:rsid w:val="00C14E02"/>
    <w:rsid w:val="00C15AF6"/>
    <w:rsid w:val="00C24AEC"/>
    <w:rsid w:val="00C25826"/>
    <w:rsid w:val="00C26D2F"/>
    <w:rsid w:val="00C271B1"/>
    <w:rsid w:val="00C3091E"/>
    <w:rsid w:val="00C35595"/>
    <w:rsid w:val="00C417A8"/>
    <w:rsid w:val="00C4563E"/>
    <w:rsid w:val="00C52C15"/>
    <w:rsid w:val="00C60698"/>
    <w:rsid w:val="00C61320"/>
    <w:rsid w:val="00C62602"/>
    <w:rsid w:val="00C6499A"/>
    <w:rsid w:val="00C72430"/>
    <w:rsid w:val="00C73BD1"/>
    <w:rsid w:val="00C743F9"/>
    <w:rsid w:val="00C83AFD"/>
    <w:rsid w:val="00C856EE"/>
    <w:rsid w:val="00C85B90"/>
    <w:rsid w:val="00C9121B"/>
    <w:rsid w:val="00C917D3"/>
    <w:rsid w:val="00C92DCD"/>
    <w:rsid w:val="00C9552F"/>
    <w:rsid w:val="00C96FBA"/>
    <w:rsid w:val="00CA067F"/>
    <w:rsid w:val="00CA3B7F"/>
    <w:rsid w:val="00CA4595"/>
    <w:rsid w:val="00CB2D0A"/>
    <w:rsid w:val="00CB58CF"/>
    <w:rsid w:val="00CC1C0F"/>
    <w:rsid w:val="00CC2212"/>
    <w:rsid w:val="00CC4280"/>
    <w:rsid w:val="00CD0823"/>
    <w:rsid w:val="00CD5A2F"/>
    <w:rsid w:val="00CD5EC1"/>
    <w:rsid w:val="00CD60AA"/>
    <w:rsid w:val="00CE39D8"/>
    <w:rsid w:val="00CE3E36"/>
    <w:rsid w:val="00CE3FB2"/>
    <w:rsid w:val="00CE3FD1"/>
    <w:rsid w:val="00CF0CF5"/>
    <w:rsid w:val="00CF32C8"/>
    <w:rsid w:val="00CF471D"/>
    <w:rsid w:val="00CF5232"/>
    <w:rsid w:val="00CF5AA4"/>
    <w:rsid w:val="00CF62E2"/>
    <w:rsid w:val="00CF648E"/>
    <w:rsid w:val="00CF7AAF"/>
    <w:rsid w:val="00CF7F7D"/>
    <w:rsid w:val="00D00EBD"/>
    <w:rsid w:val="00D05C32"/>
    <w:rsid w:val="00D12F78"/>
    <w:rsid w:val="00D13B41"/>
    <w:rsid w:val="00D206DE"/>
    <w:rsid w:val="00D24B57"/>
    <w:rsid w:val="00D32DC5"/>
    <w:rsid w:val="00D33C45"/>
    <w:rsid w:val="00D42948"/>
    <w:rsid w:val="00D44C6D"/>
    <w:rsid w:val="00D479F8"/>
    <w:rsid w:val="00D52440"/>
    <w:rsid w:val="00D53E41"/>
    <w:rsid w:val="00D55435"/>
    <w:rsid w:val="00D56839"/>
    <w:rsid w:val="00D5700E"/>
    <w:rsid w:val="00D6447C"/>
    <w:rsid w:val="00D65A9E"/>
    <w:rsid w:val="00D66248"/>
    <w:rsid w:val="00D7088D"/>
    <w:rsid w:val="00D7333F"/>
    <w:rsid w:val="00D752DE"/>
    <w:rsid w:val="00D76B78"/>
    <w:rsid w:val="00D91FFA"/>
    <w:rsid w:val="00D92653"/>
    <w:rsid w:val="00D95D29"/>
    <w:rsid w:val="00DA2419"/>
    <w:rsid w:val="00DA252A"/>
    <w:rsid w:val="00DA6ECF"/>
    <w:rsid w:val="00DA7644"/>
    <w:rsid w:val="00DA7EA4"/>
    <w:rsid w:val="00DB0BA8"/>
    <w:rsid w:val="00DB1DBB"/>
    <w:rsid w:val="00DB240F"/>
    <w:rsid w:val="00DB6299"/>
    <w:rsid w:val="00DB747F"/>
    <w:rsid w:val="00DC1FA6"/>
    <w:rsid w:val="00DD1C26"/>
    <w:rsid w:val="00DD376F"/>
    <w:rsid w:val="00DD4954"/>
    <w:rsid w:val="00DE3DBC"/>
    <w:rsid w:val="00DE6FA1"/>
    <w:rsid w:val="00DF14DB"/>
    <w:rsid w:val="00DF3AA7"/>
    <w:rsid w:val="00DF42CF"/>
    <w:rsid w:val="00DF7876"/>
    <w:rsid w:val="00E027D1"/>
    <w:rsid w:val="00E10FC2"/>
    <w:rsid w:val="00E11031"/>
    <w:rsid w:val="00E1339F"/>
    <w:rsid w:val="00E13F52"/>
    <w:rsid w:val="00E161A4"/>
    <w:rsid w:val="00E17122"/>
    <w:rsid w:val="00E20ED9"/>
    <w:rsid w:val="00E22869"/>
    <w:rsid w:val="00E22F53"/>
    <w:rsid w:val="00E31B69"/>
    <w:rsid w:val="00E33732"/>
    <w:rsid w:val="00E359CC"/>
    <w:rsid w:val="00E37CAA"/>
    <w:rsid w:val="00E40614"/>
    <w:rsid w:val="00E4377B"/>
    <w:rsid w:val="00E44CB7"/>
    <w:rsid w:val="00E46400"/>
    <w:rsid w:val="00E469B8"/>
    <w:rsid w:val="00E47D82"/>
    <w:rsid w:val="00E50EE9"/>
    <w:rsid w:val="00E61195"/>
    <w:rsid w:val="00E62EF6"/>
    <w:rsid w:val="00E6512A"/>
    <w:rsid w:val="00E65A05"/>
    <w:rsid w:val="00E6672A"/>
    <w:rsid w:val="00E67179"/>
    <w:rsid w:val="00E83331"/>
    <w:rsid w:val="00E8790E"/>
    <w:rsid w:val="00E87A9B"/>
    <w:rsid w:val="00E92A54"/>
    <w:rsid w:val="00E94DCB"/>
    <w:rsid w:val="00EA3238"/>
    <w:rsid w:val="00EA4E33"/>
    <w:rsid w:val="00EA536C"/>
    <w:rsid w:val="00EA5929"/>
    <w:rsid w:val="00EC33F7"/>
    <w:rsid w:val="00EC3C54"/>
    <w:rsid w:val="00ED154B"/>
    <w:rsid w:val="00ED24CB"/>
    <w:rsid w:val="00ED4BFE"/>
    <w:rsid w:val="00ED638D"/>
    <w:rsid w:val="00EE54EA"/>
    <w:rsid w:val="00EF299F"/>
    <w:rsid w:val="00EF4E54"/>
    <w:rsid w:val="00EF589A"/>
    <w:rsid w:val="00F014AE"/>
    <w:rsid w:val="00F01E62"/>
    <w:rsid w:val="00F02375"/>
    <w:rsid w:val="00F0428F"/>
    <w:rsid w:val="00F043D8"/>
    <w:rsid w:val="00F06997"/>
    <w:rsid w:val="00F06EAB"/>
    <w:rsid w:val="00F10683"/>
    <w:rsid w:val="00F115C5"/>
    <w:rsid w:val="00F200CC"/>
    <w:rsid w:val="00F211A7"/>
    <w:rsid w:val="00F22FBA"/>
    <w:rsid w:val="00F23E46"/>
    <w:rsid w:val="00F2757A"/>
    <w:rsid w:val="00F35DEB"/>
    <w:rsid w:val="00F36FC9"/>
    <w:rsid w:val="00F37E69"/>
    <w:rsid w:val="00F40644"/>
    <w:rsid w:val="00F4426C"/>
    <w:rsid w:val="00F5711D"/>
    <w:rsid w:val="00F57658"/>
    <w:rsid w:val="00F602EC"/>
    <w:rsid w:val="00F62FB8"/>
    <w:rsid w:val="00F637DB"/>
    <w:rsid w:val="00F656E4"/>
    <w:rsid w:val="00F65A16"/>
    <w:rsid w:val="00F6701C"/>
    <w:rsid w:val="00F67BEF"/>
    <w:rsid w:val="00F7515D"/>
    <w:rsid w:val="00F8111E"/>
    <w:rsid w:val="00F81220"/>
    <w:rsid w:val="00F81573"/>
    <w:rsid w:val="00F8344C"/>
    <w:rsid w:val="00F8402D"/>
    <w:rsid w:val="00F91527"/>
    <w:rsid w:val="00F94939"/>
    <w:rsid w:val="00F94FA9"/>
    <w:rsid w:val="00F968EE"/>
    <w:rsid w:val="00FA02BB"/>
    <w:rsid w:val="00FA27D6"/>
    <w:rsid w:val="00FA7502"/>
    <w:rsid w:val="00FA7BB2"/>
    <w:rsid w:val="00FB0940"/>
    <w:rsid w:val="00FB5C45"/>
    <w:rsid w:val="00FB7327"/>
    <w:rsid w:val="00FC402A"/>
    <w:rsid w:val="00FC5116"/>
    <w:rsid w:val="00FC784E"/>
    <w:rsid w:val="00FD1C6C"/>
    <w:rsid w:val="00FD1F93"/>
    <w:rsid w:val="00FD616C"/>
    <w:rsid w:val="00FD7BEB"/>
    <w:rsid w:val="00FE15EA"/>
    <w:rsid w:val="00FE47A6"/>
    <w:rsid w:val="00FE48B3"/>
    <w:rsid w:val="00FE4D21"/>
    <w:rsid w:val="00FE53F5"/>
    <w:rsid w:val="00FE5FA9"/>
    <w:rsid w:val="00FE6406"/>
    <w:rsid w:val="00FE722A"/>
    <w:rsid w:val="00FF268C"/>
    <w:rsid w:val="00FF39E6"/>
    <w:rsid w:val="00FF4DFB"/>
    <w:rsid w:val="00FF5188"/>
    <w:rsid w:val="00FF5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3F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602E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963E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B963E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01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pito27@cgiltorin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283</Words>
  <Characters>1618</Characters>
  <Application>Microsoft Office Outlook</Application>
  <DocSecurity>0</DocSecurity>
  <Lines>0</Lines>
  <Paragraphs>0</Paragraphs>
  <ScaleCrop>false</ScaleCrop>
  <Company>User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ghisaura</dc:creator>
  <cp:keywords/>
  <dc:description/>
  <cp:lastModifiedBy>ghisaura</cp:lastModifiedBy>
  <cp:revision>6</cp:revision>
  <cp:lastPrinted>2021-05-18T09:40:00Z</cp:lastPrinted>
  <dcterms:created xsi:type="dcterms:W3CDTF">2021-05-18T09:43:00Z</dcterms:created>
  <dcterms:modified xsi:type="dcterms:W3CDTF">2021-05-24T07:58:00Z</dcterms:modified>
</cp:coreProperties>
</file>